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11D" w:rsidRDefault="00EA411D"/>
    <w:p w:rsidR="00EA411D" w:rsidRDefault="00EA411D" w:rsidP="00400566">
      <w:pPr>
        <w:tabs>
          <w:tab w:val="left" w:pos="2651"/>
        </w:tabs>
      </w:pPr>
      <w: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52.25pt">
            <v:imagedata r:id="rId4" o:title=""/>
          </v:shape>
        </w:pict>
      </w:r>
    </w:p>
    <w:tbl>
      <w:tblPr>
        <w:tblpPr w:leftFromText="180" w:rightFromText="180" w:vertAnchor="page" w:horzAnchor="margin" w:tblpY="568"/>
        <w:tblW w:w="10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84"/>
        <w:gridCol w:w="1980"/>
        <w:gridCol w:w="1800"/>
      </w:tblGrid>
      <w:tr w:rsidR="00EA411D" w:rsidRPr="00B30DDE" w:rsidTr="00400566">
        <w:trPr>
          <w:trHeight w:val="251"/>
        </w:trPr>
        <w:tc>
          <w:tcPr>
            <w:tcW w:w="6584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1371B8">
              <w:rPr>
                <w:rFonts w:ascii="Times New Roman" w:hAnsi="Times New Roman"/>
                <w:sz w:val="24"/>
                <w:szCs w:val="24"/>
              </w:rPr>
              <w:t xml:space="preserve">Подготовка к обеду, обед  </w:t>
            </w:r>
          </w:p>
        </w:tc>
        <w:tc>
          <w:tcPr>
            <w:tcW w:w="198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 xml:space="preserve">12.10-12.50 </w:t>
            </w:r>
          </w:p>
        </w:tc>
        <w:tc>
          <w:tcPr>
            <w:tcW w:w="180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 xml:space="preserve">12.35-13.05 </w:t>
            </w:r>
          </w:p>
        </w:tc>
      </w:tr>
      <w:tr w:rsidR="00EA411D" w:rsidRPr="00B30DDE" w:rsidTr="00400566">
        <w:trPr>
          <w:trHeight w:val="502"/>
        </w:trPr>
        <w:tc>
          <w:tcPr>
            <w:tcW w:w="6584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98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 xml:space="preserve">12.50-15.30 </w:t>
            </w:r>
          </w:p>
        </w:tc>
        <w:tc>
          <w:tcPr>
            <w:tcW w:w="180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13.05-15.30</w:t>
            </w:r>
          </w:p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11D" w:rsidRPr="00B30DDE" w:rsidTr="00400566">
        <w:trPr>
          <w:trHeight w:val="444"/>
        </w:trPr>
        <w:tc>
          <w:tcPr>
            <w:tcW w:w="6584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процедуры, гимнастика после сна</w:t>
            </w:r>
          </w:p>
        </w:tc>
        <w:tc>
          <w:tcPr>
            <w:tcW w:w="198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15.30-15.50</w:t>
            </w:r>
          </w:p>
        </w:tc>
        <w:tc>
          <w:tcPr>
            <w:tcW w:w="180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15.</w:t>
            </w:r>
            <w:r w:rsidRPr="001371B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371B8">
              <w:rPr>
                <w:rFonts w:ascii="Times New Roman" w:hAnsi="Times New Roman"/>
                <w:sz w:val="24"/>
                <w:szCs w:val="24"/>
              </w:rPr>
              <w:t>0-15.</w:t>
            </w:r>
            <w:r w:rsidRPr="001371B8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</w:tr>
      <w:tr w:rsidR="00EA411D" w:rsidRPr="00B30DDE" w:rsidTr="00400566">
        <w:trPr>
          <w:trHeight w:val="240"/>
        </w:trPr>
        <w:tc>
          <w:tcPr>
            <w:tcW w:w="6584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98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 xml:space="preserve">15.50-16.20 </w:t>
            </w:r>
          </w:p>
        </w:tc>
        <w:tc>
          <w:tcPr>
            <w:tcW w:w="180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15.</w:t>
            </w:r>
            <w:r w:rsidRPr="001371B8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  <w:r w:rsidRPr="001371B8">
              <w:rPr>
                <w:rFonts w:ascii="Times New Roman" w:hAnsi="Times New Roman"/>
                <w:sz w:val="24"/>
                <w:szCs w:val="24"/>
              </w:rPr>
              <w:t>-1</w:t>
            </w:r>
            <w:r w:rsidRPr="001371B8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371B8">
              <w:rPr>
                <w:rFonts w:ascii="Times New Roman" w:hAnsi="Times New Roman"/>
                <w:sz w:val="24"/>
                <w:szCs w:val="24"/>
              </w:rPr>
              <w:t xml:space="preserve">.10 </w:t>
            </w:r>
          </w:p>
        </w:tc>
      </w:tr>
      <w:tr w:rsidR="00EA411D" w:rsidRPr="00B30DDE" w:rsidTr="00400566">
        <w:trPr>
          <w:trHeight w:val="632"/>
        </w:trPr>
        <w:tc>
          <w:tcPr>
            <w:tcW w:w="6584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игры, самостоятельная деятельность детей</w:t>
            </w:r>
          </w:p>
        </w:tc>
        <w:tc>
          <w:tcPr>
            <w:tcW w:w="198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 xml:space="preserve">16.20-18.00 </w:t>
            </w:r>
          </w:p>
        </w:tc>
        <w:tc>
          <w:tcPr>
            <w:tcW w:w="180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16.10-18.00</w:t>
            </w:r>
          </w:p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11D" w:rsidRPr="00B30DDE" w:rsidTr="00400566">
        <w:trPr>
          <w:trHeight w:val="492"/>
        </w:trPr>
        <w:tc>
          <w:tcPr>
            <w:tcW w:w="6584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98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18.00-18.15</w:t>
            </w:r>
          </w:p>
        </w:tc>
        <w:tc>
          <w:tcPr>
            <w:tcW w:w="180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18.00-18.20</w:t>
            </w:r>
          </w:p>
        </w:tc>
      </w:tr>
      <w:tr w:rsidR="00EA411D" w:rsidRPr="00B30DDE" w:rsidTr="00400566">
        <w:trPr>
          <w:trHeight w:val="492"/>
        </w:trPr>
        <w:tc>
          <w:tcPr>
            <w:tcW w:w="6584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Подготовка к  позднему ужину, поздний ужин</w:t>
            </w:r>
          </w:p>
        </w:tc>
        <w:tc>
          <w:tcPr>
            <w:tcW w:w="198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18.15-18.45</w:t>
            </w:r>
          </w:p>
        </w:tc>
        <w:tc>
          <w:tcPr>
            <w:tcW w:w="180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18.20-18.45</w:t>
            </w:r>
          </w:p>
        </w:tc>
      </w:tr>
      <w:tr w:rsidR="00EA411D" w:rsidRPr="00B30DDE" w:rsidTr="00400566">
        <w:trPr>
          <w:trHeight w:val="492"/>
        </w:trPr>
        <w:tc>
          <w:tcPr>
            <w:tcW w:w="6584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Самостоятельная деятельность, уход домой</w:t>
            </w:r>
          </w:p>
        </w:tc>
        <w:tc>
          <w:tcPr>
            <w:tcW w:w="1980" w:type="dxa"/>
          </w:tcPr>
          <w:p w:rsidR="00EA411D" w:rsidRPr="001371B8" w:rsidRDefault="00EA411D" w:rsidP="0040056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71B8">
              <w:rPr>
                <w:rFonts w:ascii="Times New Roman" w:hAnsi="Times New Roman"/>
                <w:sz w:val="24"/>
                <w:szCs w:val="24"/>
              </w:rPr>
              <w:t>18.45-19.00</w:t>
            </w:r>
          </w:p>
        </w:tc>
        <w:tc>
          <w:tcPr>
            <w:tcW w:w="1800" w:type="dxa"/>
          </w:tcPr>
          <w:p w:rsidR="00EA411D" w:rsidRPr="00B30DDE" w:rsidRDefault="00EA411D" w:rsidP="00400566">
            <w:pPr>
              <w:rPr>
                <w:sz w:val="24"/>
                <w:szCs w:val="24"/>
              </w:rPr>
            </w:pPr>
            <w:r w:rsidRPr="00B30DDE">
              <w:rPr>
                <w:sz w:val="24"/>
                <w:szCs w:val="24"/>
              </w:rPr>
              <w:t>18.45-19.00</w:t>
            </w:r>
          </w:p>
        </w:tc>
      </w:tr>
      <w:bookmarkEnd w:id="0"/>
    </w:tbl>
    <w:p w:rsidR="00EA411D" w:rsidRDefault="00EA411D" w:rsidP="00400566"/>
    <w:sectPr w:rsidR="00EA411D" w:rsidSect="00630B6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A40"/>
    <w:rsid w:val="00001ADA"/>
    <w:rsid w:val="0001641D"/>
    <w:rsid w:val="00025EED"/>
    <w:rsid w:val="00037169"/>
    <w:rsid w:val="00092570"/>
    <w:rsid w:val="000F7ED9"/>
    <w:rsid w:val="0011165D"/>
    <w:rsid w:val="001371B8"/>
    <w:rsid w:val="0014039D"/>
    <w:rsid w:val="00170A30"/>
    <w:rsid w:val="00175854"/>
    <w:rsid w:val="001E73A3"/>
    <w:rsid w:val="00213017"/>
    <w:rsid w:val="00266EBC"/>
    <w:rsid w:val="00273705"/>
    <w:rsid w:val="002970BA"/>
    <w:rsid w:val="002C1212"/>
    <w:rsid w:val="002F035E"/>
    <w:rsid w:val="00315DCD"/>
    <w:rsid w:val="003E4689"/>
    <w:rsid w:val="00400566"/>
    <w:rsid w:val="00431A40"/>
    <w:rsid w:val="00434416"/>
    <w:rsid w:val="004359EE"/>
    <w:rsid w:val="00466DA0"/>
    <w:rsid w:val="0047192E"/>
    <w:rsid w:val="00476EF6"/>
    <w:rsid w:val="004D2DCF"/>
    <w:rsid w:val="004D4B90"/>
    <w:rsid w:val="004E3D6F"/>
    <w:rsid w:val="004F7B6F"/>
    <w:rsid w:val="00563187"/>
    <w:rsid w:val="00597A44"/>
    <w:rsid w:val="005A0A32"/>
    <w:rsid w:val="005F5B5C"/>
    <w:rsid w:val="00630B61"/>
    <w:rsid w:val="0066305F"/>
    <w:rsid w:val="00663C46"/>
    <w:rsid w:val="00663ED5"/>
    <w:rsid w:val="0066769B"/>
    <w:rsid w:val="00697663"/>
    <w:rsid w:val="006C624C"/>
    <w:rsid w:val="006C717A"/>
    <w:rsid w:val="00743E01"/>
    <w:rsid w:val="007732D6"/>
    <w:rsid w:val="007C5410"/>
    <w:rsid w:val="007E5D64"/>
    <w:rsid w:val="00826A60"/>
    <w:rsid w:val="008437F5"/>
    <w:rsid w:val="008728F0"/>
    <w:rsid w:val="00885864"/>
    <w:rsid w:val="008F7725"/>
    <w:rsid w:val="00901D5D"/>
    <w:rsid w:val="009476CB"/>
    <w:rsid w:val="0095616F"/>
    <w:rsid w:val="0099545E"/>
    <w:rsid w:val="0099561E"/>
    <w:rsid w:val="009A51E7"/>
    <w:rsid w:val="00A02D1C"/>
    <w:rsid w:val="00A27536"/>
    <w:rsid w:val="00B25C5A"/>
    <w:rsid w:val="00B2658A"/>
    <w:rsid w:val="00B30DDE"/>
    <w:rsid w:val="00B36FB6"/>
    <w:rsid w:val="00B55E96"/>
    <w:rsid w:val="00B61915"/>
    <w:rsid w:val="00BE0026"/>
    <w:rsid w:val="00BE1A12"/>
    <w:rsid w:val="00BE6ACE"/>
    <w:rsid w:val="00C13DEB"/>
    <w:rsid w:val="00C2706E"/>
    <w:rsid w:val="00C36ABA"/>
    <w:rsid w:val="00C51737"/>
    <w:rsid w:val="00C642A8"/>
    <w:rsid w:val="00C87A1C"/>
    <w:rsid w:val="00C87C3E"/>
    <w:rsid w:val="00CA5B22"/>
    <w:rsid w:val="00CC0CE9"/>
    <w:rsid w:val="00CD49CF"/>
    <w:rsid w:val="00CF35CA"/>
    <w:rsid w:val="00CF529F"/>
    <w:rsid w:val="00D05886"/>
    <w:rsid w:val="00D15171"/>
    <w:rsid w:val="00D26878"/>
    <w:rsid w:val="00D44937"/>
    <w:rsid w:val="00D5415C"/>
    <w:rsid w:val="00E1078A"/>
    <w:rsid w:val="00E10B2F"/>
    <w:rsid w:val="00E156D3"/>
    <w:rsid w:val="00E72A2C"/>
    <w:rsid w:val="00E95D1D"/>
    <w:rsid w:val="00EA411D"/>
    <w:rsid w:val="00ED2233"/>
    <w:rsid w:val="00F23B97"/>
    <w:rsid w:val="00F378DA"/>
    <w:rsid w:val="00FD6962"/>
    <w:rsid w:val="00FE01D0"/>
    <w:rsid w:val="00FE0D3C"/>
    <w:rsid w:val="00FF3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D5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901D5D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901D5D"/>
    <w:rPr>
      <w:rFonts w:eastAsia="Times New Roman"/>
      <w:sz w:val="22"/>
      <w:lang w:val="ru-RU" w:eastAsia="en-US"/>
    </w:rPr>
  </w:style>
  <w:style w:type="character" w:customStyle="1" w:styleId="fontstyle01">
    <w:name w:val="fontstyle01"/>
    <w:basedOn w:val="DefaultParagraphFont"/>
    <w:uiPriority w:val="99"/>
    <w:rsid w:val="00901D5D"/>
    <w:rPr>
      <w:rFonts w:ascii="Times New Roman" w:hAnsi="Times New Roman" w:cs="Times New Roman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796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81</Words>
  <Characters>466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№7</dc:title>
  <dc:subject/>
  <dc:creator>александр</dc:creator>
  <cp:keywords/>
  <dc:description/>
  <cp:lastModifiedBy>admin</cp:lastModifiedBy>
  <cp:revision>6</cp:revision>
  <cp:lastPrinted>2022-05-20T12:17:00Z</cp:lastPrinted>
  <dcterms:created xsi:type="dcterms:W3CDTF">2022-05-20T11:24:00Z</dcterms:created>
  <dcterms:modified xsi:type="dcterms:W3CDTF">2022-05-20T12:36:00Z</dcterms:modified>
</cp:coreProperties>
</file>